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20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20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206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206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2065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206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20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20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206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20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2065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2065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20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20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2065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2065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20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206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206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206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206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206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206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206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206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2065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2065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20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20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151 072 000 000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20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20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20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10,0380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2065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2065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10,1723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20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20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2065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65C"/>
    <w:rsid w:val="0006322A"/>
    <w:rsid w:val="00096875"/>
    <w:rsid w:val="000B3557"/>
    <w:rsid w:val="000B56EB"/>
    <w:rsid w:val="000E5903"/>
    <w:rsid w:val="001526FF"/>
    <w:rsid w:val="00171884"/>
    <w:rsid w:val="0022065C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206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2065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206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2065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16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2016-07-11T08:24:00Z</cp:lastPrinted>
  <dcterms:created xsi:type="dcterms:W3CDTF">2016-07-11T08:24:00Z</dcterms:created>
  <dcterms:modified xsi:type="dcterms:W3CDTF">2016-07-11T08:40:00Z</dcterms:modified>
</cp:coreProperties>
</file>