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940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940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9404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2016251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9404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9404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9404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940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940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9404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940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9404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9404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940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940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9404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9404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940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9404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9404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9404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9404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9404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9404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9404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9404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940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9,7300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940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188 770 000 000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940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940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940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9,7955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9404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9404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940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940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9404A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04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404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1386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17</TotalTime>
  <Pages>3</Pages>
  <Words>475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2</cp:revision>
  <cp:lastPrinted>2016-11-10T13:40:00Z</cp:lastPrinted>
  <dcterms:created xsi:type="dcterms:W3CDTF">2016-11-10T13:39:00Z</dcterms:created>
  <dcterms:modified xsi:type="dcterms:W3CDTF">2016-11-11T09:48:00Z</dcterms:modified>
</cp:coreProperties>
</file>