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18.07.2018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2018195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18.07.2018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19.07.2018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F12C2">
        <w:trPr>
          <w:trHeight w:val="420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F12C2">
        <w:trPr>
          <w:trHeight w:val="428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F12C2">
        <w:trPr>
          <w:trHeight w:val="572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 w:val="24"/>
              </w:rPr>
            </w:pPr>
            <w:r>
              <w:t>201 240 000 000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 w:val="24"/>
              </w:rPr>
            </w:pPr>
            <w:r>
              <w:t>201 240 000 000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 w:val="24"/>
              </w:rPr>
            </w:pPr>
            <w:r>
              <w:t>201 240 000 000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6,8950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8F12C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8F12C2" w:rsidRDefault="00232B0E" w:rsidP="008F12C2">
      <w:pPr>
        <w:ind w:firstLine="0"/>
      </w:pPr>
      <w:bookmarkStart w:id="0" w:name="_GoBack"/>
      <w:bookmarkEnd w:id="0"/>
    </w:p>
    <w:sectPr w:rsidR="00232B0E" w:rsidRPr="008F12C2" w:rsidSect="008F12C2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2C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12C2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2018-07-19T10:58:00Z</dcterms:created>
  <dcterms:modified xsi:type="dcterms:W3CDTF">2018-07-19T10:59:00Z</dcterms:modified>
</cp:coreProperties>
</file>