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13.07.2018</w:t>
            </w:r>
          </w:p>
        </w:tc>
      </w:tr>
      <w:tr w:rsidR="00323E66" w:rsidRPr="00CC5818" w:rsidTr="002F654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2018185</w:t>
            </w:r>
          </w:p>
        </w:tc>
      </w:tr>
      <w:tr w:rsidR="00323E66" w:rsidRPr="00CC5818" w:rsidTr="002F654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2F6544">
        <w:trPr>
          <w:trHeight w:val="1036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CC5818">
              <w:lastRenderedPageBreak/>
              <w:t>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2F6544">
        <w:trPr>
          <w:trHeight w:val="46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2F6544">
        <w:trPr>
          <w:trHeight w:val="1036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50 000 000 000</w:t>
            </w:r>
          </w:p>
        </w:tc>
      </w:tr>
      <w:tr w:rsidR="00323E66" w:rsidRPr="00CC5818" w:rsidTr="002F6544">
        <w:trPr>
          <w:trHeight w:val="413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161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16.07.2018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24.12.2018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6,66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2F654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2F6544">
        <w:trPr>
          <w:trHeight w:val="55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2F6544">
        <w:trPr>
          <w:trHeight w:val="85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2F6544">
        <w:trPr>
          <w:trHeight w:val="511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14.40 по 15.00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2F6544">
        <w:trPr>
          <w:trHeight w:val="794"/>
        </w:trPr>
        <w:tc>
          <w:tcPr>
            <w:tcW w:w="6521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15.20 по 15.35</w:t>
            </w:r>
          </w:p>
        </w:tc>
      </w:tr>
      <w:tr w:rsidR="00323E66" w:rsidRPr="00CC5818" w:rsidTr="002F6544">
        <w:trPr>
          <w:trHeight w:val="65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15.20 по 15.45</w:t>
            </w:r>
          </w:p>
        </w:tc>
      </w:tr>
      <w:tr w:rsidR="00323E66" w:rsidRPr="00CC5818" w:rsidTr="002F6544">
        <w:trPr>
          <w:trHeight w:val="579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2F6544">
        <w:trPr>
          <w:trHeight w:val="545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  <w:tr w:rsidR="00323E66" w:rsidRPr="00CC5818" w:rsidTr="002F6544">
        <w:trPr>
          <w:trHeight w:val="397"/>
        </w:trPr>
        <w:tc>
          <w:tcPr>
            <w:tcW w:w="6521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23E66" w:rsidRPr="00CC5818" w:rsidRDefault="002F654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-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2F6544" w:rsidP="002F6544">
      <w:pPr>
        <w:rPr>
          <w:szCs w:val="28"/>
        </w:rPr>
      </w:pPr>
      <w:r>
        <w:rPr>
          <w:lang w:val="en-US"/>
        </w:rPr>
        <w:t xml:space="preserve">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654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6544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2018-07-13T13:40:00Z</dcterms:created>
  <dcterms:modified xsi:type="dcterms:W3CDTF">2018-07-13T13:40:00Z</dcterms:modified>
</cp:coreProperties>
</file>