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E6E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E6E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E6E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E6E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E6E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E6E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E6E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E6E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E6E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E6E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E6E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E6E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E6E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E6E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E6E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8,7686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E6E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E6ED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E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6ED6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2017-05-26T08:39:00Z</cp:lastPrinted>
  <dcterms:created xsi:type="dcterms:W3CDTF">2017-05-26T08:38:00Z</dcterms:created>
  <dcterms:modified xsi:type="dcterms:W3CDTF">2017-05-26T08:40:00Z</dcterms:modified>
</cp:coreProperties>
</file>