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05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05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05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05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05A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05A0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05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05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05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05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05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05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05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05A0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05A0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301 600 000 000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8,7907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8,8888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05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05A0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0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05A0F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2017-05-11T12:33:00Z</cp:lastPrinted>
  <dcterms:created xsi:type="dcterms:W3CDTF">2017-05-11T12:32:00Z</dcterms:created>
  <dcterms:modified xsi:type="dcterms:W3CDTF">2017-05-11T12:33:00Z</dcterms:modified>
</cp:coreProperties>
</file>