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F76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F76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F76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F76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F76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F76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F76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F76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F76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1F76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1F76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F76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F76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F76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F76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F763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F763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F76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145 660 000 000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145 660 000 000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145 660 000 000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9,6978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F76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1F763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3A"/>
    <w:rsid w:val="0006322A"/>
    <w:rsid w:val="00096875"/>
    <w:rsid w:val="000B3557"/>
    <w:rsid w:val="000B56EB"/>
    <w:rsid w:val="000E5903"/>
    <w:rsid w:val="001526FF"/>
    <w:rsid w:val="00171884"/>
    <w:rsid w:val="001F763A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F76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F763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F76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F763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2016-10-21T08:40:00Z</cp:lastPrinted>
  <dcterms:created xsi:type="dcterms:W3CDTF">2016-10-21T08:40:00Z</dcterms:created>
  <dcterms:modified xsi:type="dcterms:W3CDTF">2016-10-21T08:41:00Z</dcterms:modified>
</cp:coreProperties>
</file>