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18.10.2018</w:t>
            </w:r>
          </w:p>
        </w:tc>
      </w:tr>
      <w:tr w:rsidR="00323E66" w:rsidRPr="00CC5818" w:rsidTr="00583058">
        <w:trPr>
          <w:trHeight w:val="755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83058">
        <w:trPr>
          <w:trHeight w:val="40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83058">
        <w:trPr>
          <w:trHeight w:val="42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8305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583058" w:rsidRDefault="00232B0E" w:rsidP="00583058">
      <w:pPr>
        <w:ind w:firstLine="0"/>
      </w:pPr>
      <w:bookmarkStart w:id="0" w:name="_GoBack"/>
      <w:bookmarkEnd w:id="0"/>
    </w:p>
    <w:sectPr w:rsidR="00232B0E" w:rsidRPr="00583058" w:rsidSect="00583058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058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83058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2018-10-18T08:52:00Z</cp:lastPrinted>
  <dcterms:created xsi:type="dcterms:W3CDTF">2018-10-18T08:51:00Z</dcterms:created>
  <dcterms:modified xsi:type="dcterms:W3CDTF">2018-10-18T08:53:00Z</dcterms:modified>
</cp:coreProperties>
</file>