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E2CF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CE2C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E2CF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CE2C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15.12.2017</w:t>
            </w:r>
          </w:p>
        </w:tc>
      </w:tr>
      <w:tr w:rsidR="003C549B" w:rsidRPr="00B237E3" w:rsidTr="00CE2CF9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CE2C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2017336</w:t>
            </w:r>
          </w:p>
        </w:tc>
      </w:tr>
      <w:tr w:rsidR="003C549B" w:rsidRPr="00B237E3" w:rsidTr="00CE2CF9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E2CF9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E2CF9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CE2C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CE2CF9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CE2CF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CE2CF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CE2C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15.12.2017</w:t>
            </w:r>
          </w:p>
        </w:tc>
      </w:tr>
      <w:tr w:rsidR="003C549B" w:rsidRPr="002113E5" w:rsidTr="00CE2CF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CE2C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18.12.2017</w:t>
            </w:r>
          </w:p>
        </w:tc>
      </w:tr>
      <w:tr w:rsidR="003C549B" w:rsidRPr="002113E5" w:rsidTr="00CE2CF9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CE2C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CE2CF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CE2C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E2CF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CE2C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E2CF9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CE2C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E2CF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CE2CF9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E2CF9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CE2C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E2CF9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E2CF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E2CF9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CE2C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E2CF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CE2C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E2CF9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CE2C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E2CF9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CE2C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E2CF9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CE2CF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CE2CF9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CE2CF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CE2CF9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CE2CF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CE2CF9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CE2CF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CE2CF9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CE2CF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CE2CF9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CE2CF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CE2CF9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CE2CF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E2CF9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CE2CF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E2CF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CE2C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CE2CF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CE2C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71 900 000 000</w:t>
            </w:r>
          </w:p>
        </w:tc>
      </w:tr>
      <w:tr w:rsidR="003C549B" w:rsidRPr="0065185C" w:rsidTr="00CE2CF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CE2C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71 900 000 000</w:t>
            </w:r>
          </w:p>
        </w:tc>
      </w:tr>
      <w:tr w:rsidR="003C549B" w:rsidRPr="0065185C" w:rsidTr="00CE2CF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CE2C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71 900 000 000</w:t>
            </w:r>
          </w:p>
        </w:tc>
      </w:tr>
      <w:tr w:rsidR="003C549B" w:rsidRPr="0065185C" w:rsidTr="00CE2CF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CE2C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7,8522</w:t>
            </w:r>
          </w:p>
        </w:tc>
      </w:tr>
      <w:tr w:rsidR="003C549B" w:rsidRPr="0065185C" w:rsidTr="00CE2CF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CE2CF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CE2CF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CE2CF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7,8800</w:t>
            </w:r>
          </w:p>
        </w:tc>
      </w:tr>
      <w:tr w:rsidR="003C549B" w:rsidRPr="0065185C" w:rsidTr="00CE2CF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CE2C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CE2CF9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CE2C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CF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E2CF9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2017-12-18T11:06:00Z</dcterms:created>
  <dcterms:modified xsi:type="dcterms:W3CDTF">2017-12-18T11:07:00Z</dcterms:modified>
</cp:coreProperties>
</file>