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35D9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935D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35D9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935D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22.01.2018</w:t>
            </w:r>
          </w:p>
        </w:tc>
      </w:tr>
      <w:tr w:rsidR="003C549B" w:rsidRPr="00B237E3" w:rsidTr="00935D9E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935D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2018012</w:t>
            </w:r>
          </w:p>
        </w:tc>
      </w:tr>
      <w:tr w:rsidR="003C549B" w:rsidRPr="00B237E3" w:rsidTr="00935D9E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35D9E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35D9E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935D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935D9E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935D9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935D9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935D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22.01.2018</w:t>
            </w:r>
          </w:p>
        </w:tc>
      </w:tr>
      <w:tr w:rsidR="003C549B" w:rsidRPr="002113E5" w:rsidTr="00935D9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935D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23.01.2018</w:t>
            </w:r>
          </w:p>
        </w:tc>
      </w:tr>
      <w:tr w:rsidR="003C549B" w:rsidRPr="002113E5" w:rsidTr="00935D9E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935D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935D9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935D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35D9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935D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35D9E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935D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35D9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935D9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35D9E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935D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35D9E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35D9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35D9E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935D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35D9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935D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35D9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935D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35D9E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935D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35D9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935D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35D9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935D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35D9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935D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35D9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935D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935D9E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935D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35D9E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935D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35D9E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935D9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35D9E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935D9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35D9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935D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5D9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35D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5D9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35D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5D9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35D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5D9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935D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5D9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935D9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5D9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935D9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5D9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935D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5D9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935D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D9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5D9E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2018-01-23T11:09:00Z</dcterms:created>
  <dcterms:modified xsi:type="dcterms:W3CDTF">2018-01-23T11:09:00Z</dcterms:modified>
</cp:coreProperties>
</file>