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846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846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846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846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846C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846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846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846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846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846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846C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846C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846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846C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846C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846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846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846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846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846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846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846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846C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846C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846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846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51 420 000 000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846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51 420 000 000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846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51 420 000 000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846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846C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846C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846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846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846C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6C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846C8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2015-08-25T06:47:00Z</dcterms:created>
  <dcterms:modified xsi:type="dcterms:W3CDTF">2015-08-25T06:50:00Z</dcterms:modified>
</cp:coreProperties>
</file>