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</w:t>
      </w:r>
      <w:bookmarkStart w:id="0" w:name="_GoBack"/>
      <w:bookmarkEnd w:id="0"/>
      <w:r w:rsidRPr="00CC78E9">
        <w:rPr>
          <w:szCs w:val="28"/>
        </w:rPr>
        <w:t>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C0F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C0F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C0F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C0FB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C0FB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C0FB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C0FB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C0F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C0F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C0F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C0FB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C0F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C0FB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C0FB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C0FB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C0F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36 544 000 000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36 544 000 000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36 544 000 000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10,5722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C0FB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C0FB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FB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C0FB6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2016-04-12T09:05:00Z</dcterms:created>
  <dcterms:modified xsi:type="dcterms:W3CDTF">2016-04-12T09:06:00Z</dcterms:modified>
</cp:coreProperties>
</file>