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F15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F15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12.10.2015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F15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F15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F15F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F15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F15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F15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F15F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F15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F15F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F15F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F15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F15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F15F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F15F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F15F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F15F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F15F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F15F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F15F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F15F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F15F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F15F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F15F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F15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F15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158 422 000 000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F15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F15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F15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10,6032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F15F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F15F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10,7710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F15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F15F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BF15F1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5F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5F1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F15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F15F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F15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F15F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2015-10-13T06:13:00Z</cp:lastPrinted>
  <dcterms:created xsi:type="dcterms:W3CDTF">2015-10-13T06:12:00Z</dcterms:created>
  <dcterms:modified xsi:type="dcterms:W3CDTF">2015-10-13T06:14:00Z</dcterms:modified>
</cp:coreProperties>
</file>