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824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2016140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824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824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824B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824B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824B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824B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824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824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824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824B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824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824B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824B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824B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198 815 000 000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10,0278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824B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824B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4B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824BF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2016-07-04T08:25:00Z</cp:lastPrinted>
  <dcterms:created xsi:type="dcterms:W3CDTF">2016-07-04T08:24:00Z</dcterms:created>
  <dcterms:modified xsi:type="dcterms:W3CDTF">2016-07-04T08:26:00Z</dcterms:modified>
</cp:coreProperties>
</file>