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A0A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A0A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A0A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2016247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A0A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A0A4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A0A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A0A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A0A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A0A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A0A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A0A4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A0A4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A0A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A0A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A0A4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A0A4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A0A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A0A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A0A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6A0A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6A0A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A0A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A0A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A0A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A0A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A0A4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A0A4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A0A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A0A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A0A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A0A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A0A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A0A43" w:rsidRDefault="006A0A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A0A43" w:rsidRDefault="006A0A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A0A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A0A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6A0A43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A4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0A43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2016-11-08T11:10:00Z</dcterms:created>
  <dcterms:modified xsi:type="dcterms:W3CDTF">2016-11-08T11:11:00Z</dcterms:modified>
</cp:coreProperties>
</file>