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B16154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C549B" w:rsidRPr="00435E96" w:rsidRDefault="00B1615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B16154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379" w:type="dxa"/>
            <w:vAlign w:val="center"/>
          </w:tcPr>
          <w:p w:rsidR="003C549B" w:rsidRPr="002113E5" w:rsidRDefault="00B1615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13.02.2018</w:t>
            </w:r>
          </w:p>
        </w:tc>
      </w:tr>
      <w:tr w:rsidR="003C549B" w:rsidRPr="00B237E3" w:rsidTr="00B16154">
        <w:trPr>
          <w:trHeight w:val="1036"/>
        </w:trPr>
        <w:tc>
          <w:tcPr>
            <w:tcW w:w="6521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C549B" w:rsidRPr="000B3557" w:rsidRDefault="00B1615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2018036</w:t>
            </w:r>
          </w:p>
        </w:tc>
      </w:tr>
      <w:tr w:rsidR="003C549B" w:rsidRPr="00B237E3" w:rsidTr="00B16154">
        <w:trPr>
          <w:trHeight w:val="1036"/>
        </w:trPr>
        <w:tc>
          <w:tcPr>
            <w:tcW w:w="6521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B16154">
        <w:trPr>
          <w:trHeight w:val="1036"/>
        </w:trPr>
        <w:tc>
          <w:tcPr>
            <w:tcW w:w="6521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F75869">
              <w:lastRenderedPageBreak/>
              <w:t>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B16154">
        <w:trPr>
          <w:trHeight w:val="1036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B1615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B16154">
        <w:trPr>
          <w:trHeight w:val="413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379" w:type="dxa"/>
            <w:vAlign w:val="center"/>
          </w:tcPr>
          <w:p w:rsidR="003C549B" w:rsidRPr="002113E5" w:rsidRDefault="00B16154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B16154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171884" w:rsidRDefault="00B1615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13.02.2018</w:t>
            </w:r>
          </w:p>
        </w:tc>
      </w:tr>
      <w:tr w:rsidR="003C549B" w:rsidRPr="002113E5" w:rsidTr="00B16154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2113E5" w:rsidRDefault="00B1615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14.02.2018</w:t>
            </w:r>
          </w:p>
        </w:tc>
      </w:tr>
      <w:tr w:rsidR="003C549B" w:rsidRPr="002113E5" w:rsidTr="00B16154">
        <w:trPr>
          <w:trHeight w:val="397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379" w:type="dxa"/>
            <w:vAlign w:val="center"/>
          </w:tcPr>
          <w:p w:rsidR="003C549B" w:rsidRPr="002113E5" w:rsidRDefault="00B1615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C549B" w:rsidRPr="002113E5" w:rsidTr="00B16154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B1615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B16154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C549B" w:rsidRPr="002113E5" w:rsidRDefault="00B1615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B16154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379" w:type="dxa"/>
            <w:vAlign w:val="center"/>
          </w:tcPr>
          <w:p w:rsidR="003C549B" w:rsidRPr="002113E5" w:rsidRDefault="00B1615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B16154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379" w:type="dxa"/>
            <w:vAlign w:val="center"/>
          </w:tcPr>
          <w:p w:rsidR="003C549B" w:rsidRPr="002113E5" w:rsidRDefault="00B16154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B16154">
        <w:trPr>
          <w:trHeight w:val="55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F24CA9" w:rsidRDefault="00B1615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B16154">
        <w:trPr>
          <w:trHeight w:val="85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B16154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B16154">
        <w:trPr>
          <w:trHeight w:val="397"/>
        </w:trPr>
        <w:tc>
          <w:tcPr>
            <w:tcW w:w="6521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311ADA" w:rsidRDefault="00B1615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B16154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379" w:type="dxa"/>
            <w:vAlign w:val="center"/>
          </w:tcPr>
          <w:p w:rsidR="003C549B" w:rsidRPr="005D63E4" w:rsidRDefault="00B1615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B16154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379" w:type="dxa"/>
            <w:vAlign w:val="center"/>
          </w:tcPr>
          <w:p w:rsidR="003C549B" w:rsidRPr="00AD1542" w:rsidRDefault="00B1615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B16154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C549B" w:rsidRPr="002113E5" w:rsidRDefault="00B1615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B16154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C549B" w:rsidRPr="001526FF" w:rsidRDefault="00B1615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B16154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C549B" w:rsidRPr="001526FF" w:rsidRDefault="00B1615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B16154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lastRenderedPageBreak/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C549B" w:rsidRPr="005E2657" w:rsidRDefault="00B1615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B16154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C549B" w:rsidRPr="00834AE5" w:rsidRDefault="00B1615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B16154">
        <w:trPr>
          <w:trHeight w:val="794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C549B" w:rsidRPr="00572C7E" w:rsidRDefault="00B1615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B16154">
        <w:trPr>
          <w:trHeight w:val="794"/>
        </w:trPr>
        <w:tc>
          <w:tcPr>
            <w:tcW w:w="6521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C549B" w:rsidRPr="00DC24B9" w:rsidRDefault="00B1615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B16154">
        <w:trPr>
          <w:trHeight w:val="794"/>
        </w:trPr>
        <w:tc>
          <w:tcPr>
            <w:tcW w:w="6521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379" w:type="dxa"/>
            <w:vAlign w:val="center"/>
          </w:tcPr>
          <w:p w:rsidR="003C549B" w:rsidRPr="005F1F0D" w:rsidRDefault="00B16154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B16154">
        <w:trPr>
          <w:trHeight w:val="794"/>
        </w:trPr>
        <w:tc>
          <w:tcPr>
            <w:tcW w:w="6521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C549B" w:rsidRPr="003A713F" w:rsidRDefault="00B16154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B16154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CC25D2" w:rsidRDefault="00B1615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B16154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B1615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B16154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B1615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B16154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B1615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B16154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65185C" w:rsidRDefault="00B1615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B16154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B1615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B16154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B1615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B16154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379" w:type="dxa"/>
            <w:vAlign w:val="center"/>
          </w:tcPr>
          <w:p w:rsidR="003C549B" w:rsidRPr="0065185C" w:rsidRDefault="00B1615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B16154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C549B" w:rsidRPr="0065185C" w:rsidRDefault="00B1615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154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154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2018-02-14T10:51:00Z</dcterms:created>
  <dcterms:modified xsi:type="dcterms:W3CDTF">2018-02-14T10:51:00Z</dcterms:modified>
</cp:coreProperties>
</file>