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54E0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54E0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01.11.2016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54E0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2016244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54E0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54E0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54E0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54E0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54E0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54E0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54E0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54E0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54E0F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54E0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54E0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54E0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54E0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54E0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54E0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54E0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B54E0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B54E0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54E0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54E0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54E0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54E0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54E0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54E0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54E0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9,5330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54E0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167 700 000 000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54E0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167 700 000 000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54E0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167 700 000 000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54E0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9,6370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54E0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9,5330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54E0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10,6550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54E0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54E0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B54E0F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E0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54E0F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54E0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54E0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54E0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54E0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2016-11-01T08:23:00Z</cp:lastPrinted>
  <dcterms:created xsi:type="dcterms:W3CDTF">2016-11-01T08:22:00Z</dcterms:created>
  <dcterms:modified xsi:type="dcterms:W3CDTF">2016-11-01T08:25:00Z</dcterms:modified>
</cp:coreProperties>
</file>