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41C2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941C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41C2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941C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22.08.2017</w:t>
            </w:r>
          </w:p>
        </w:tc>
      </w:tr>
      <w:tr w:rsidR="003C549B" w:rsidRPr="00B237E3" w:rsidTr="00941C2A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941C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2017218</w:t>
            </w:r>
          </w:p>
        </w:tc>
      </w:tr>
      <w:tr w:rsidR="003C549B" w:rsidRPr="00B237E3" w:rsidTr="00941C2A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41C2A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41C2A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941C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941C2A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941C2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941C2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941C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22.08.2017</w:t>
            </w:r>
          </w:p>
        </w:tc>
      </w:tr>
      <w:tr w:rsidR="003C549B" w:rsidRPr="002113E5" w:rsidTr="00941C2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941C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23.08.2017</w:t>
            </w:r>
          </w:p>
        </w:tc>
      </w:tr>
      <w:tr w:rsidR="003C549B" w:rsidRPr="002113E5" w:rsidTr="00941C2A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941C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941C2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941C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41C2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941C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41C2A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941C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41C2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941C2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41C2A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941C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41C2A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41C2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41C2A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941C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41C2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941C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41C2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941C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41C2A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941C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41C2A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941C2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941C2A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941C2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941C2A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941C2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941C2A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941C2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941C2A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941C2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941C2A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941C2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941C2A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941C2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41C2A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941C2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41C2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941C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941C2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941C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46 000 000 000</w:t>
            </w:r>
          </w:p>
        </w:tc>
      </w:tr>
      <w:tr w:rsidR="003C549B" w:rsidRPr="0065185C" w:rsidTr="00941C2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941C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46 000 000 000</w:t>
            </w:r>
          </w:p>
        </w:tc>
      </w:tr>
      <w:tr w:rsidR="003C549B" w:rsidRPr="0065185C" w:rsidTr="00941C2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941C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46 000 000 000</w:t>
            </w:r>
          </w:p>
        </w:tc>
      </w:tr>
      <w:tr w:rsidR="003C549B" w:rsidRPr="0065185C" w:rsidTr="00941C2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941C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8,5043</w:t>
            </w:r>
          </w:p>
        </w:tc>
      </w:tr>
      <w:tr w:rsidR="003C549B" w:rsidRPr="0065185C" w:rsidTr="00941C2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941C2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941C2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941C2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941C2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941C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941C2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941C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C2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41C2A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2017-08-23T11:08:00Z</dcterms:created>
  <dcterms:modified xsi:type="dcterms:W3CDTF">2017-08-23T11:09:00Z</dcterms:modified>
</cp:coreProperties>
</file>