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</w:t>
      </w:r>
      <w:bookmarkStart w:id="0" w:name="_GoBack"/>
      <w:bookmarkEnd w:id="0"/>
      <w:r w:rsidRPr="00CC5818">
        <w:rPr>
          <w:szCs w:val="28"/>
        </w:rPr>
        <w:t>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2018295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15.10.2018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491F22">
        <w:trPr>
          <w:trHeight w:val="40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491F2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D92F8E" w:rsidRPr="00491F22" w:rsidRDefault="00D92F8E" w:rsidP="00491F22">
      <w:pPr>
        <w:ind w:firstLine="0"/>
      </w:pPr>
    </w:p>
    <w:sectPr w:rsidR="00D92F8E" w:rsidRPr="00491F22" w:rsidSect="00491F22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F2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491F22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2018-10-15T08:40:00Z</dcterms:created>
  <dcterms:modified xsi:type="dcterms:W3CDTF">2018-10-15T08:42:00Z</dcterms:modified>
</cp:coreProperties>
</file>