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23.07.2018</w:t>
            </w:r>
          </w:p>
        </w:tc>
      </w:tr>
      <w:tr w:rsidR="00323E66" w:rsidRPr="00CC5818" w:rsidTr="00D47F50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2018198</w:t>
            </w:r>
          </w:p>
        </w:tc>
      </w:tr>
      <w:tr w:rsidR="00323E66" w:rsidRPr="00CC5818" w:rsidTr="00D47F50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D47F50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D47F50">
        <w:trPr>
          <w:trHeight w:val="46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D47F50">
        <w:trPr>
          <w:trHeight w:val="1036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D47F50">
        <w:trPr>
          <w:trHeight w:val="41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23.07.2018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24.07.2018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D47F50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D47F50">
        <w:trPr>
          <w:trHeight w:val="55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D47F50">
        <w:trPr>
          <w:trHeight w:val="85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D47F50">
        <w:trPr>
          <w:trHeight w:val="129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D47F50">
        <w:trPr>
          <w:trHeight w:val="794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D47F50">
        <w:trPr>
          <w:trHeight w:val="65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D47F50">
        <w:trPr>
          <w:trHeight w:val="579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D47F50">
        <w:trPr>
          <w:trHeight w:val="54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 w:val="24"/>
              </w:rPr>
            </w:pPr>
            <w:r>
              <w:t>350 000 000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 w:val="24"/>
              </w:rPr>
            </w:pPr>
            <w:r>
              <w:t>350 000 000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 w:val="24"/>
              </w:rPr>
            </w:pPr>
            <w:r>
              <w:t>350 000 000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D47F50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23E66" w:rsidRPr="00CC5818" w:rsidRDefault="00D47F5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D47F50" w:rsidP="0011411A">
      <w:r>
        <w:rPr>
          <w:lang w:val="en-US"/>
        </w:rPr>
        <w:t xml:space="preserve"> </w:t>
      </w:r>
    </w:p>
    <w:p w:rsidR="0011411A" w:rsidRDefault="00D47F50" w:rsidP="00D47F50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F50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47F50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2018-07-24T11:01:00Z</dcterms:created>
  <dcterms:modified xsi:type="dcterms:W3CDTF">2018-07-24T11:01:00Z</dcterms:modified>
</cp:coreProperties>
</file>