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E45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45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E45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454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E454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E454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E454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E45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E45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1E45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1E45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E454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E454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E454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E454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E454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E454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E45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106 690 000 000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106 690 000 000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106 690 000 000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E454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1E454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545"/>
    <w:rsid w:val="0006322A"/>
    <w:rsid w:val="00096875"/>
    <w:rsid w:val="000B3557"/>
    <w:rsid w:val="000B56EB"/>
    <w:rsid w:val="000E5903"/>
    <w:rsid w:val="001526FF"/>
    <w:rsid w:val="00171884"/>
    <w:rsid w:val="001E4545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2016-10-13T08:38:00Z</cp:lastPrinted>
  <dcterms:created xsi:type="dcterms:W3CDTF">2016-10-13T08:38:00Z</dcterms:created>
  <dcterms:modified xsi:type="dcterms:W3CDTF">2016-10-13T08:39:00Z</dcterms:modified>
</cp:coreProperties>
</file>