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51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1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51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51D0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51D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51D0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51D0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51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51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51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51D0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51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51D0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51D0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51D0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51D0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51D0C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D0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1D0C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2015-07-07T06:19:00Z</dcterms:created>
  <dcterms:modified xsi:type="dcterms:W3CDTF">2015-07-07T06:21:00Z</dcterms:modified>
</cp:coreProperties>
</file>