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E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E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E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E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E79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E79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E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E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E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E79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E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E79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E79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E79F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E79F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E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170 175 000 000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170 175 000 000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170 175 000 000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9,5028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E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E79F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F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E79F9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2017-01-26T08:26:00Z</cp:lastPrinted>
  <dcterms:created xsi:type="dcterms:W3CDTF">2017-01-26T08:26:00Z</dcterms:created>
  <dcterms:modified xsi:type="dcterms:W3CDTF">2017-01-26T08:27:00Z</dcterms:modified>
</cp:coreProperties>
</file>