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2018332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7,0300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t>36 650 000 000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t>7,0636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7,1234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D1C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11411A" w:rsidRDefault="00232B0E" w:rsidP="005D1C11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D1C11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1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1C11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2018-11-30T09:23:00Z</dcterms:created>
  <dcterms:modified xsi:type="dcterms:W3CDTF">2018-11-30T09:25:00Z</dcterms:modified>
</cp:coreProperties>
</file>