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E2F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2F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E2F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2F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E2F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E2F7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E2F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E2F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E2F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E2F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E2F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E2F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E2F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E2F7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E2F7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240 600 000 000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10,7891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E2F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E2F72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F7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E2F72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E2F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E2F7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E2F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E2F7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2016-06-02T12:25:00Z</cp:lastPrinted>
  <dcterms:created xsi:type="dcterms:W3CDTF">2016-06-02T12:24:00Z</dcterms:created>
  <dcterms:modified xsi:type="dcterms:W3CDTF">2016-06-02T12:35:00Z</dcterms:modified>
</cp:coreProperties>
</file>