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D3D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D3D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D3D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D3D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D3D1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D3D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D3D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D3D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D3D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D3D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D3D1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D3D1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D3D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D3D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D3D1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D3D1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D3D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D3D1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D3D1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D3D1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D3D1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D3D1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D3D1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D3D1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D3D1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D3D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D3D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D3D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D3D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D3D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D3D1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D3D1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D3D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D3D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D3D1A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D1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7D3D1A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2017-04-24T08:36:00Z</cp:lastPrinted>
  <dcterms:created xsi:type="dcterms:W3CDTF">2017-04-24T08:35:00Z</dcterms:created>
  <dcterms:modified xsi:type="dcterms:W3CDTF">2017-04-24T08:38:00Z</dcterms:modified>
</cp:coreProperties>
</file>