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06.02.2018</w:t>
            </w:r>
          </w:p>
        </w:tc>
      </w:tr>
      <w:tr w:rsidR="003C549B" w:rsidRPr="00B237E3" w:rsidTr="004D188A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D18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2018029</w:t>
            </w:r>
          </w:p>
        </w:tc>
      </w:tr>
      <w:tr w:rsidR="003C549B" w:rsidRPr="00B237E3" w:rsidTr="004D188A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D188A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D188A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D18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4D188A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D18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06.02.2018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07.02.2018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D18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D188A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D188A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D188A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D188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D188A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D18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D188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D18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D188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D18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D188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D18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D188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D18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4D188A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D18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D188A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D18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D188A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D188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D188A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D188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D188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D18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8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D188A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2018-02-07T10:57:00Z</dcterms:created>
  <dcterms:modified xsi:type="dcterms:W3CDTF">2018-02-07T10:58:00Z</dcterms:modified>
</cp:coreProperties>
</file>