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2A35D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2A35D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01.06.2016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2A35D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2016113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2A35D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2A35D6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2A35D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01.06.2016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2A35D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02.06.2016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2A35D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2A35D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2A35D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2A35D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2A35D6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2A35D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2A35D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2A35D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2A35D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2A35D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2A35D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2A35D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2A35D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2A35D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2A35D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2A35D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2A35D6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2A35D6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2A35D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10,5777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A35D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195 500 000 000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A35D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A35D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2A35D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10,5800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2A35D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10,5312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2A35D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10,6222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2A35D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2A35D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2A35D6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35D6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A35D6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5</TotalTime>
  <Pages>3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2016-06-01T08:27:00Z</dcterms:created>
  <dcterms:modified xsi:type="dcterms:W3CDTF">2016-06-01T08:32:00Z</dcterms:modified>
</cp:coreProperties>
</file>