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B7C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B7C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B7C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B7CF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B7C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B7CF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B7CF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B7C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B7C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B7C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B7CF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B7C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B7CF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B7CF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B7CF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131 275 000 000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131 275 000 000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131 275 000 000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B7CF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B7CFC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F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B7CFC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2017-04-26T08:35:00Z</cp:lastPrinted>
  <dcterms:created xsi:type="dcterms:W3CDTF">2017-04-26T08:35:00Z</dcterms:created>
  <dcterms:modified xsi:type="dcterms:W3CDTF">2017-04-26T08:36:00Z</dcterms:modified>
</cp:coreProperties>
</file>