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A31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A31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A31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2017055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A31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A319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A31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A31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A31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A31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A31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A31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A319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A31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A31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A31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A31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A31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A31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A31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A31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A31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A31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A31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A319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A319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A31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A31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207 975 000 000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A31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207 975 000 000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A31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207 975 000 000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A31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A31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A31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A31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A31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A3194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19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3194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2017-03-07T08:57:00Z</cp:lastPrinted>
  <dcterms:created xsi:type="dcterms:W3CDTF">2017-03-07T08:57:00Z</dcterms:created>
  <dcterms:modified xsi:type="dcterms:W3CDTF">2017-03-07T08:58:00Z</dcterms:modified>
</cp:coreProperties>
</file>