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C549B" w:rsidRPr="00435E96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230" w:type="dxa"/>
            <w:vAlign w:val="center"/>
          </w:tcPr>
          <w:p w:rsidR="003C549B" w:rsidRPr="002113E5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06.07.2017</w:t>
            </w:r>
          </w:p>
        </w:tc>
      </w:tr>
      <w:tr w:rsidR="003C549B" w:rsidRPr="00B237E3" w:rsidTr="00E95BFE">
        <w:trPr>
          <w:trHeight w:val="1036"/>
        </w:trPr>
        <w:tc>
          <w:tcPr>
            <w:tcW w:w="567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C549B" w:rsidRPr="000B3557" w:rsidRDefault="00E95B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2017170</w:t>
            </w:r>
          </w:p>
        </w:tc>
      </w:tr>
      <w:tr w:rsidR="003C549B" w:rsidRPr="00B237E3" w:rsidTr="00E95BFE">
        <w:trPr>
          <w:trHeight w:val="1036"/>
        </w:trPr>
        <w:tc>
          <w:tcPr>
            <w:tcW w:w="567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95BFE">
        <w:trPr>
          <w:trHeight w:val="1036"/>
        </w:trPr>
        <w:tc>
          <w:tcPr>
            <w:tcW w:w="567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95BFE">
        <w:trPr>
          <w:trHeight w:val="1036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E95B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E95BFE">
        <w:trPr>
          <w:trHeight w:val="413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C549B" w:rsidRPr="002113E5" w:rsidRDefault="00E95BF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171884" w:rsidRDefault="00E95B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07.07.2017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2113E5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14.07.2017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230" w:type="dxa"/>
            <w:vAlign w:val="center"/>
          </w:tcPr>
          <w:p w:rsidR="003C549B" w:rsidRPr="002113E5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E95B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C549B" w:rsidRPr="002113E5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95BFE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230" w:type="dxa"/>
            <w:vAlign w:val="center"/>
          </w:tcPr>
          <w:p w:rsidR="003C549B" w:rsidRPr="002113E5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230" w:type="dxa"/>
            <w:vAlign w:val="center"/>
          </w:tcPr>
          <w:p w:rsidR="003C549B" w:rsidRPr="002113E5" w:rsidRDefault="00E95BF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95BFE">
        <w:trPr>
          <w:trHeight w:val="55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F24CA9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95BFE">
        <w:trPr>
          <w:trHeight w:val="85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311ADA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C549B" w:rsidRPr="005D63E4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95BFE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C549B" w:rsidRPr="00AD1542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95BFE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C549B" w:rsidRPr="002113E5" w:rsidRDefault="00E95B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95BF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C549B" w:rsidRPr="001526FF" w:rsidRDefault="00E95B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E95BF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C549B" w:rsidRPr="001526FF" w:rsidRDefault="00E95B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E95BF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C549B" w:rsidRPr="005E2657" w:rsidRDefault="00E95B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E95BFE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C549B" w:rsidRPr="00834AE5" w:rsidRDefault="00E95B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E95BFE">
        <w:trPr>
          <w:trHeight w:val="794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C549B" w:rsidRPr="00572C7E" w:rsidRDefault="00E95B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95BFE">
        <w:trPr>
          <w:trHeight w:val="794"/>
        </w:trPr>
        <w:tc>
          <w:tcPr>
            <w:tcW w:w="567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lastRenderedPageBreak/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C549B" w:rsidRPr="00DC24B9" w:rsidRDefault="00E95B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95BFE">
        <w:trPr>
          <w:trHeight w:val="794"/>
        </w:trPr>
        <w:tc>
          <w:tcPr>
            <w:tcW w:w="567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230" w:type="dxa"/>
            <w:vAlign w:val="center"/>
          </w:tcPr>
          <w:p w:rsidR="003C549B" w:rsidRPr="005F1F0D" w:rsidRDefault="00E95BF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95BFE">
        <w:trPr>
          <w:trHeight w:val="794"/>
        </w:trPr>
        <w:tc>
          <w:tcPr>
            <w:tcW w:w="567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C549B" w:rsidRPr="003A713F" w:rsidRDefault="00E95BF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95B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CC25D2" w:rsidRDefault="00E95B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E95B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E95B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76 574 000 000</w:t>
            </w:r>
          </w:p>
        </w:tc>
      </w:tr>
      <w:tr w:rsidR="003C549B" w:rsidRPr="0065185C" w:rsidTr="00E95B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E95B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76 574 000 000</w:t>
            </w:r>
          </w:p>
        </w:tc>
      </w:tr>
      <w:tr w:rsidR="003C549B" w:rsidRPr="0065185C" w:rsidTr="00E95B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E95B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76 574 000 000</w:t>
            </w:r>
          </w:p>
        </w:tc>
      </w:tr>
      <w:tr w:rsidR="003C549B" w:rsidRPr="0065185C" w:rsidTr="00E95B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65185C" w:rsidRDefault="00E95B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8,5488</w:t>
            </w:r>
          </w:p>
        </w:tc>
      </w:tr>
      <w:tr w:rsidR="003C549B" w:rsidRPr="0065185C" w:rsidTr="00E95B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E95B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E95B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E95B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8,6120</w:t>
            </w:r>
          </w:p>
        </w:tc>
      </w:tr>
      <w:tr w:rsidR="003C549B" w:rsidRPr="0065185C" w:rsidTr="00E95B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C549B" w:rsidRPr="0065185C" w:rsidRDefault="00E95B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E95BFE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C549B" w:rsidRPr="0065185C" w:rsidRDefault="00E95B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F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95BFE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2017-07-07T10:56:00Z</dcterms:created>
  <dcterms:modified xsi:type="dcterms:W3CDTF">2017-07-07T10:58:00Z</dcterms:modified>
</cp:coreProperties>
</file>