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600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00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600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00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600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600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600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600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600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600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600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600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600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600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600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105 316 000 000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105 316 000 000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105 316 000 000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9,5080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600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6008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0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0081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00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008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00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008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2016-12-19T08:38:00Z</cp:lastPrinted>
  <dcterms:created xsi:type="dcterms:W3CDTF">2016-12-19T08:38:00Z</dcterms:created>
  <dcterms:modified xsi:type="dcterms:W3CDTF">2016-12-19T08:39:00Z</dcterms:modified>
</cp:coreProperties>
</file>