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14.10.2015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AD0B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D0B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AD0B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15.10.2015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AD0BC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AD0BC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AD0BC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AD0BC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AD0BC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AD0BC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AD0BC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AD0BC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AD0BC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AD0BC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AD0BC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AD0BC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AD0B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182 952 000 000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10,6672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AD0BC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AD0BC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BC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0BC6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2015-10-15T06:26:00Z</cp:lastPrinted>
  <dcterms:created xsi:type="dcterms:W3CDTF">2015-10-15T06:25:00Z</dcterms:created>
  <dcterms:modified xsi:type="dcterms:W3CDTF">2015-10-15T06:27:00Z</dcterms:modified>
</cp:coreProperties>
</file>