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10.08.2017</w:t>
            </w:r>
          </w:p>
        </w:tc>
      </w:tr>
      <w:tr w:rsidR="003C549B" w:rsidRPr="00B237E3" w:rsidTr="00C656D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C656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2017207</w:t>
            </w:r>
          </w:p>
        </w:tc>
      </w:tr>
      <w:tr w:rsidR="003C549B" w:rsidRPr="00B237E3" w:rsidTr="00C656D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656D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656D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C656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C656D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C656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11.08.2017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18.08.2017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C656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656D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656D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656D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656D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656D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C656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656D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C656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C656D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C656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C656D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C656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C656D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C656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C656D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C656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C656D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C656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C656D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C656D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656D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C656D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253 500 000 000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253 500 000 000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253 500 000 000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C656D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C656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6D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656D2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2017-08-11T11:09:00Z</dcterms:created>
  <dcterms:modified xsi:type="dcterms:W3CDTF">2017-08-11T11:10:00Z</dcterms:modified>
</cp:coreProperties>
</file>