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E5E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E5E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E5E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E5E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E5E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E5E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E5E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E5E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E5E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E5E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E5E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E5E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E5E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E5ED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E5ED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E5E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77 625 000 000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77 625 000 000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77 625 000 000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E5E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E5EDF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ED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E5EDF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E5E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E5ED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E5E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E5ED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2017-02-08T08:51:00Z</cp:lastPrinted>
  <dcterms:created xsi:type="dcterms:W3CDTF">2017-02-08T08:51:00Z</dcterms:created>
  <dcterms:modified xsi:type="dcterms:W3CDTF">2017-02-08T08:52:00Z</dcterms:modified>
</cp:coreProperties>
</file>