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0B13B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0B13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0B13B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0B13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23.10.2017</w:t>
            </w:r>
          </w:p>
        </w:tc>
      </w:tr>
      <w:tr w:rsidR="003C549B" w:rsidRPr="00B237E3" w:rsidTr="000B13B2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0B13B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2017282</w:t>
            </w:r>
          </w:p>
        </w:tc>
      </w:tr>
      <w:tr w:rsidR="003C549B" w:rsidRPr="00B237E3" w:rsidTr="000B13B2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0B13B2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0B13B2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0B13B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0B13B2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0B13B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0B13B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0B13B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23.10.2017</w:t>
            </w:r>
          </w:p>
        </w:tc>
      </w:tr>
      <w:tr w:rsidR="003C549B" w:rsidRPr="002113E5" w:rsidTr="000B13B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0B13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24.10.2017</w:t>
            </w:r>
          </w:p>
        </w:tc>
      </w:tr>
      <w:tr w:rsidR="003C549B" w:rsidRPr="002113E5" w:rsidTr="000B13B2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0B13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8,07</w:t>
            </w:r>
          </w:p>
        </w:tc>
      </w:tr>
      <w:tr w:rsidR="003C549B" w:rsidRPr="002113E5" w:rsidTr="000B13B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0B13B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0B13B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0B13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0B13B2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0B13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0B13B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0B13B2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0B13B2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0B13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0B13B2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B13B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B13B2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0B13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0B13B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0B13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B13B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0B13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B13B2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0B13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0B13B2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0B13B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0B13B2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0B13B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0B13B2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0B13B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0B13B2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0B13B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0B13B2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0B13B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0B13B2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0B13B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0B13B2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0B13B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0B13B2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0B13B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0B13B2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0B13B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0B13B2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0B13B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9 000 000 000</w:t>
            </w:r>
          </w:p>
        </w:tc>
      </w:tr>
      <w:tr w:rsidR="003C549B" w:rsidRPr="0065185C" w:rsidTr="000B13B2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0B13B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9 000 000 000</w:t>
            </w:r>
          </w:p>
        </w:tc>
      </w:tr>
      <w:tr w:rsidR="003C549B" w:rsidRPr="0065185C" w:rsidTr="000B13B2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0B13B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9 000 000 000</w:t>
            </w:r>
          </w:p>
        </w:tc>
      </w:tr>
      <w:tr w:rsidR="003C549B" w:rsidRPr="0065185C" w:rsidTr="000B13B2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0B13B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0B13B2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0B13B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0B13B2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0B13B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0B13B2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0B13B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0B13B2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0B13B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3B2"/>
    <w:rsid w:val="0006322A"/>
    <w:rsid w:val="00096875"/>
    <w:rsid w:val="000B13B2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2017-10-24T11:02:00Z</dcterms:created>
  <dcterms:modified xsi:type="dcterms:W3CDTF">2017-10-24T11:02:00Z</dcterms:modified>
</cp:coreProperties>
</file>