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760A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760A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760A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760A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760A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760A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760A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760A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760A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760A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760A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760A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760A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760A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760A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760A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760A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760A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760A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760A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760A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760A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760A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760A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760A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760A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246 945 000 000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760A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760A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760A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10,7526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760A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760A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10,7777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760A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760A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6760A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A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760A4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760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760A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760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760A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2015-10-01T06:10:00Z</cp:lastPrinted>
  <dcterms:created xsi:type="dcterms:W3CDTF">2015-10-01T06:08:00Z</dcterms:created>
  <dcterms:modified xsi:type="dcterms:W3CDTF">2015-10-01T06:13:00Z</dcterms:modified>
</cp:coreProperties>
</file>