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C0C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C0C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C0C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C0C6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C0C6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C0C6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C0C6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C0C6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C0C6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C0C6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C0C6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C0C6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C0C6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C0C6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C0C6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C0C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C0C6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0C6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6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0C6E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2017-03-20T08:32:00Z</dcterms:created>
  <dcterms:modified xsi:type="dcterms:W3CDTF">2017-03-20T08:33:00Z</dcterms:modified>
</cp:coreProperties>
</file>