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B56E64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B56E6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B56E64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B56E6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26.06.2017</w:t>
            </w:r>
          </w:p>
        </w:tc>
      </w:tr>
      <w:tr w:rsidR="003C549B" w:rsidRPr="00B237E3" w:rsidTr="00B56E64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B56E6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2017158</w:t>
            </w:r>
          </w:p>
        </w:tc>
      </w:tr>
      <w:tr w:rsidR="003C549B" w:rsidRPr="00B237E3" w:rsidTr="00B56E64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B56E64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B56E64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B56E6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B56E64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B56E6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bookmarkStart w:id="0" w:name="_GoBack"/>
            <w:bookmarkEnd w:id="0"/>
          </w:p>
        </w:tc>
      </w:tr>
      <w:tr w:rsidR="003C549B" w:rsidRPr="002113E5" w:rsidTr="00B56E64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B56E6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26.06.2017</w:t>
            </w:r>
          </w:p>
        </w:tc>
      </w:tr>
      <w:tr w:rsidR="003C549B" w:rsidRPr="002113E5" w:rsidTr="00B56E64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B56E6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27.06.2017</w:t>
            </w:r>
          </w:p>
        </w:tc>
      </w:tr>
      <w:tr w:rsidR="003C549B" w:rsidRPr="002113E5" w:rsidTr="00B56E64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B56E6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B56E64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B56E6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B56E64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B56E6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B56E64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B56E6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B56E64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B56E64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B56E64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B56E6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B56E64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56E64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56E64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B56E6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B56E64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B56E6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B56E64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B56E6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B56E64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B56E6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B56E64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B56E6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B56E64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B56E6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B56E64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B56E6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B56E64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B56E6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B56E64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B56E6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B56E64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B56E6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B56E64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B56E6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B56E64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B56E6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B56E64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B56E6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B56E64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B56E6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225 758 000 000</w:t>
            </w:r>
          </w:p>
        </w:tc>
      </w:tr>
      <w:tr w:rsidR="003C549B" w:rsidRPr="0065185C" w:rsidTr="00B56E64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B56E6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225 758 000 000</w:t>
            </w:r>
          </w:p>
        </w:tc>
      </w:tr>
      <w:tr w:rsidR="003C549B" w:rsidRPr="0065185C" w:rsidTr="00B56E64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B56E6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225 758 000 000</w:t>
            </w:r>
          </w:p>
        </w:tc>
      </w:tr>
      <w:tr w:rsidR="003C549B" w:rsidRPr="0065185C" w:rsidTr="00B56E64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B56E6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8,5155</w:t>
            </w:r>
          </w:p>
        </w:tc>
      </w:tr>
      <w:tr w:rsidR="003C549B" w:rsidRPr="0065185C" w:rsidTr="00B56E64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B56E6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B56E64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B56E6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8,6100</w:t>
            </w:r>
          </w:p>
        </w:tc>
      </w:tr>
      <w:tr w:rsidR="003C549B" w:rsidRPr="0065185C" w:rsidTr="00B56E64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B56E6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  <w:tr w:rsidR="003C549B" w:rsidRPr="0065185C" w:rsidTr="00B56E64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B56E6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E6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56E64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2017-06-27T11:00:00Z</dcterms:created>
  <dcterms:modified xsi:type="dcterms:W3CDTF">2017-06-27T11:01:00Z</dcterms:modified>
</cp:coreProperties>
</file>