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747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747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747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747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747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747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747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747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747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747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747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747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747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7479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7479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254 322 000 000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10,8542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747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07479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79E"/>
    <w:rsid w:val="0006322A"/>
    <w:rsid w:val="0007479E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747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747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747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747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2015-11-09T06:17:00Z</cp:lastPrinted>
  <dcterms:created xsi:type="dcterms:W3CDTF">2015-11-09T06:15:00Z</dcterms:created>
  <dcterms:modified xsi:type="dcterms:W3CDTF">2015-11-09T06:17:00Z</dcterms:modified>
</cp:coreProperties>
</file>