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611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611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611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611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61152">
        <w:trPr>
          <w:trHeight w:val="364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611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611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611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611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611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611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611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611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611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611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611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417 580 000 000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8,5919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611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Pr="00232B0E" w:rsidRDefault="00232B0E" w:rsidP="00761152">
      <w:pPr>
        <w:rPr>
          <w:szCs w:val="28"/>
          <w:lang w:val="en-US"/>
        </w:rPr>
      </w:pPr>
    </w:p>
    <w:sectPr w:rsidR="00232B0E" w:rsidRPr="00232B0E" w:rsidSect="00761152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61152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2017-07-28T10:58:00Z</dcterms:created>
  <dcterms:modified xsi:type="dcterms:W3CDTF">2017-07-28T10:59:00Z</dcterms:modified>
</cp:coreProperties>
</file>