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08.06.2018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2018151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08.06.2018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0F510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11411A" w:rsidRDefault="00232B0E" w:rsidP="000F5104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0F5104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04"/>
    <w:rsid w:val="0006322A"/>
    <w:rsid w:val="00096875"/>
    <w:rsid w:val="000B3557"/>
    <w:rsid w:val="000B56EB"/>
    <w:rsid w:val="000E5903"/>
    <w:rsid w:val="000F5104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2018-06-09T11:04:00Z</dcterms:created>
  <dcterms:modified xsi:type="dcterms:W3CDTF">2018-06-09T11:04:00Z</dcterms:modified>
</cp:coreProperties>
</file>