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E64C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E64C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22.05.2017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E64C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2017125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64C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E64CF0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E64C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22.05.2017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E64C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E64C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E64CF0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E64C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E64CF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E64CF0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E64C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E64C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E64CF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E64CF0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E64CF0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E64CF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E64CF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E64CF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E64CF0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E64CF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E64CF0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E64CF0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E64CF0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E64C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64C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13 480 000 000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64C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13 480 000 000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E64C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13 480 000 000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E64C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8,7679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64CF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8,7500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E64CF0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8,7800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E64C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E64CF0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E64CF0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4CF0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64CF0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2017-05-22T08:36:00Z</cp:lastPrinted>
  <dcterms:created xsi:type="dcterms:W3CDTF">2017-05-22T08:36:00Z</dcterms:created>
  <dcterms:modified xsi:type="dcterms:W3CDTF">2017-05-22T08:37:00Z</dcterms:modified>
</cp:coreProperties>
</file>