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18.10.2017</w:t>
            </w:r>
          </w:p>
        </w:tc>
      </w:tr>
      <w:tr w:rsidR="003C549B" w:rsidRPr="00B237E3" w:rsidTr="00AC6BEE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AC6B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2017277</w:t>
            </w:r>
          </w:p>
        </w:tc>
      </w:tr>
      <w:tr w:rsidR="003C549B" w:rsidRPr="00B237E3" w:rsidTr="00AC6BEE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C6BEE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C6BEE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C6B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AC6BEE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AC6BE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AC6B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18.10.2017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19.10.2017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C6B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C6BE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AC6BE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C6BEE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C6BEE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C6BE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C6BE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AC6B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C6BE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AC6B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C6BE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AC6B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C6BE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AC6B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C6BE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AC6B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AC6BEE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AC6B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C6BEE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AC6B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C6BEE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AC6BE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C6BEE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AC6BE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C6BE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AC6B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C6BE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C6B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C6BE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C6B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C6BE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C6B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C6BE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AC6B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C6BE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C6B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C6BE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C6B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C6BE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AC6B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C6BE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AC6B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E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C6BEE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2017-10-19T11:01:00Z</dcterms:created>
  <dcterms:modified xsi:type="dcterms:W3CDTF">2017-10-19T11:01:00Z</dcterms:modified>
</cp:coreProperties>
</file>