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78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8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78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78A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78A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78A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78A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78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78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78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78A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78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78A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78A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78A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278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47 780 000 000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9,3211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78A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278A7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8A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278A7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2017-04-28T08:21:00Z</cp:lastPrinted>
  <dcterms:created xsi:type="dcterms:W3CDTF">2017-04-28T08:20:00Z</dcterms:created>
  <dcterms:modified xsi:type="dcterms:W3CDTF">2017-04-28T08:21:00Z</dcterms:modified>
</cp:coreProperties>
</file>