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1C1FD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1C1FD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10.03.2016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1C1FD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2016045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C1FD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1C1FD2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1C1FD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10.03.2016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1C1FD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11.03.2016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1C1FD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C1FD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1C1FD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1C1FD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1C1FD2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1C1FD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1C1FD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1C1FD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1C1FD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1C1FD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1C1FD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1C1FD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1C1FD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1C1FD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1C1FD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1C1FD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1C1FD2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1C1FD2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1C1FD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10,5150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C1FD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80 215 000 000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C1FD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80 215 000 000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C1FD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80 215 000 000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1C1FD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10,6032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C1FD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10,5150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C1FD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10,6210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1C1FD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1C1FD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1C1FD2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FD2"/>
    <w:rsid w:val="0006322A"/>
    <w:rsid w:val="00096875"/>
    <w:rsid w:val="000B3557"/>
    <w:rsid w:val="000B56EB"/>
    <w:rsid w:val="000E5903"/>
    <w:rsid w:val="001526FF"/>
    <w:rsid w:val="00171884"/>
    <w:rsid w:val="001C1FD2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6</TotalTime>
  <Pages>3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2016-03-10T08:41:00Z</dcterms:created>
  <dcterms:modified xsi:type="dcterms:W3CDTF">2016-03-10T08:47:00Z</dcterms:modified>
</cp:coreProperties>
</file>