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45"/>
        <w:gridCol w:w="4655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15.01.2019</w:t>
            </w:r>
          </w:p>
        </w:tc>
      </w:tr>
      <w:tr w:rsidR="00323E66" w:rsidRPr="00CC5818" w:rsidTr="005A2B52">
        <w:trPr>
          <w:trHeight w:val="1036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2019007</w:t>
            </w:r>
          </w:p>
        </w:tc>
      </w:tr>
      <w:tr w:rsidR="00323E66" w:rsidRPr="00CC5818" w:rsidTr="005A2B52">
        <w:trPr>
          <w:trHeight w:val="1036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4655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5A2B52">
        <w:trPr>
          <w:trHeight w:val="1036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4655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5A2B52">
        <w:trPr>
          <w:trHeight w:val="46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Валюта договора репо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5A2B52">
        <w:trPr>
          <w:trHeight w:val="1036"/>
        </w:trPr>
        <w:tc>
          <w:tcPr>
            <w:tcW w:w="5245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5A2B52">
        <w:trPr>
          <w:trHeight w:val="413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15.01.2019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16.01.2019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5A2B52">
        <w:trPr>
          <w:trHeight w:val="511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5A2B52">
        <w:trPr>
          <w:trHeight w:val="551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5A2B52">
        <w:trPr>
          <w:trHeight w:val="85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655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655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5A2B52">
        <w:trPr>
          <w:trHeight w:val="511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4655" w:type="dxa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Окончание сбора Заявок: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5A2B52">
        <w:trPr>
          <w:trHeight w:val="794"/>
        </w:trPr>
        <w:tc>
          <w:tcPr>
            <w:tcW w:w="5245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5A2B52">
        <w:trPr>
          <w:trHeight w:val="655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5A2B52">
        <w:trPr>
          <w:trHeight w:val="579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5A2B52">
        <w:trPr>
          <w:trHeight w:val="545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 w:val="24"/>
              </w:rPr>
            </w:pPr>
            <w:r>
              <w:t>401 000 000 000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 w:val="24"/>
              </w:rPr>
            </w:pPr>
            <w:r>
              <w:t>400 000 000 000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 w:val="24"/>
              </w:rPr>
            </w:pPr>
            <w:r>
              <w:t>7,3601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EB78A7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7,3700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5A2B52">
        <w:trPr>
          <w:trHeight w:val="397"/>
        </w:trPr>
        <w:tc>
          <w:tcPr>
            <w:tcW w:w="5245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4655" w:type="dxa"/>
            <w:vAlign w:val="center"/>
          </w:tcPr>
          <w:p w:rsidR="00323E66" w:rsidRPr="00CC5818" w:rsidRDefault="005A2B5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5A2B52" w:rsidP="005A2B52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B52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3F7230"/>
    <w:rsid w:val="004002BC"/>
    <w:rsid w:val="00401125"/>
    <w:rsid w:val="00435E96"/>
    <w:rsid w:val="005003A8"/>
    <w:rsid w:val="005035B2"/>
    <w:rsid w:val="00572C7E"/>
    <w:rsid w:val="005A2B52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51AE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B78A7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589</Words>
  <Characters>3362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2019-01-16T10:58:00Z</dcterms:created>
  <dcterms:modified xsi:type="dcterms:W3CDTF">2019-01-16T10:59:00Z</dcterms:modified>
</cp:coreProperties>
</file>