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BB2C12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23E66" w:rsidRPr="00CC5818" w:rsidRDefault="00BB2C1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BB2C12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BB2C1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07.09.2018</w:t>
            </w:r>
          </w:p>
        </w:tc>
      </w:tr>
      <w:tr w:rsidR="00323E66" w:rsidRPr="00CC5818" w:rsidTr="00BB2C12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BB2C1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2018253</w:t>
            </w:r>
          </w:p>
        </w:tc>
      </w:tr>
      <w:tr w:rsidR="00323E66" w:rsidRPr="00CC5818" w:rsidTr="00BB2C12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BB2C12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CC5818">
              <w:lastRenderedPageBreak/>
              <w:t>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BB2C12">
        <w:trPr>
          <w:trHeight w:val="46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BB2C12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BB2C12">
        <w:trPr>
          <w:trHeight w:val="1036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BB2C1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BB2C12">
        <w:trPr>
          <w:trHeight w:val="413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379" w:type="dxa"/>
            <w:vAlign w:val="center"/>
          </w:tcPr>
          <w:p w:rsidR="00323E66" w:rsidRPr="00CC5818" w:rsidRDefault="00BB2C12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323E66" w:rsidRPr="00CC5818" w:rsidTr="00BB2C12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BB2C1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07.09.2018</w:t>
            </w:r>
          </w:p>
        </w:tc>
      </w:tr>
      <w:tr w:rsidR="00323E66" w:rsidRPr="00CC5818" w:rsidTr="00BB2C12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BB2C1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10.09.2018</w:t>
            </w:r>
          </w:p>
        </w:tc>
      </w:tr>
      <w:tr w:rsidR="00323E66" w:rsidRPr="00CC5818" w:rsidTr="00BB2C12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379" w:type="dxa"/>
            <w:vAlign w:val="center"/>
          </w:tcPr>
          <w:p w:rsidR="00323E66" w:rsidRPr="00CC5818" w:rsidRDefault="00BB2C1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BB2C12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BB2C1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BB2C12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379" w:type="dxa"/>
            <w:vAlign w:val="center"/>
          </w:tcPr>
          <w:p w:rsidR="00323E66" w:rsidRPr="00CC5818" w:rsidRDefault="00BB2C1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BB2C12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BB2C1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BB2C12">
        <w:trPr>
          <w:trHeight w:val="397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BB2C1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BB2C12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23E66" w:rsidRPr="00CC5818" w:rsidRDefault="00BB2C1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BB2C12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379" w:type="dxa"/>
            <w:vAlign w:val="center"/>
          </w:tcPr>
          <w:p w:rsidR="00323E66" w:rsidRPr="00CC5818" w:rsidRDefault="00BB2C1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BB2C12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379" w:type="dxa"/>
            <w:vAlign w:val="center"/>
          </w:tcPr>
          <w:p w:rsidR="00323E66" w:rsidRPr="00CC5818" w:rsidRDefault="00BB2C1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BB2C12">
        <w:trPr>
          <w:trHeight w:val="55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BB2C1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BB2C12">
        <w:trPr>
          <w:trHeight w:val="85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BB2C12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BB2C12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BB2C1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BB2C12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BB2C1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BB2C12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BB2C1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BB2C12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23E66" w:rsidRPr="00CC5818" w:rsidRDefault="00BB2C1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BB2C12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23E66" w:rsidRPr="00CC5818" w:rsidRDefault="00BB2C1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BB2C12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BB2C1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BB2C12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BB2C1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BB2C12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23E66" w:rsidRPr="00CC5818" w:rsidRDefault="00BB2C1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BB2C12">
        <w:trPr>
          <w:trHeight w:val="794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BB2C1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BB2C12">
        <w:trPr>
          <w:trHeight w:val="65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BB2C1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BB2C12">
        <w:trPr>
          <w:trHeight w:val="579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BB2C1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BB2C12">
        <w:trPr>
          <w:trHeight w:val="54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BB2C1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BB2C12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BB2C1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BB2C12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BB2C12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BB2C12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BB2C12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BB2C12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BB2C12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BB2C12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BB2C12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BB2C12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BB2C12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BB2C12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BB2C12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BB2C12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BB2C1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BB2C12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BB2C1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BB2C12" w:rsidP="0011411A">
      <w:r>
        <w:rPr>
          <w:lang w:val="en-US"/>
        </w:rPr>
        <w:t xml:space="preserve"> </w:t>
      </w:r>
    </w:p>
    <w:p w:rsidR="0011411A" w:rsidRDefault="00BB2C12" w:rsidP="00BB2C12">
      <w:pPr>
        <w:rPr>
          <w:szCs w:val="28"/>
        </w:rPr>
      </w:pPr>
      <w:r>
        <w:t xml:space="preserve">     </w:t>
      </w: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C12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B2C12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581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2018-09-07T13:16:00Z</dcterms:created>
  <dcterms:modified xsi:type="dcterms:W3CDTF">2018-09-07T13:17:00Z</dcterms:modified>
</cp:coreProperties>
</file>