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E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E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A63964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6396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bookmarkStart w:id="0" w:name="_GoBack"/>
            <w:bookmarkEnd w:id="0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E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E7E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E7E4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E7E4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E7E4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E7E4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E7E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E7E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E7E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E7E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E7E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E7E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E7E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E7E4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2-ой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E7E4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E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10,5083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E7E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CE7E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4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63964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E7E4E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3</TotalTime>
  <Pages>3</Pages>
  <Words>475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2015-12-03T06:21:00Z</cp:lastPrinted>
  <dcterms:created xsi:type="dcterms:W3CDTF">2015-12-03T06:20:00Z</dcterms:created>
  <dcterms:modified xsi:type="dcterms:W3CDTF">2015-12-04T11:57:00Z</dcterms:modified>
</cp:coreProperties>
</file>