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343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343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343C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343C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343C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343C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343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343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343C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343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343C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343C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343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343C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343C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343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343C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343C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343C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343C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343C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343C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343C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343C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343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343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149 505 000 000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343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343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343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11,5243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343C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343C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11,5750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343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343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343C1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3C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43C1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2015-07-24T09:11:00Z</dcterms:created>
  <dcterms:modified xsi:type="dcterms:W3CDTF">2015-07-24T09:12:00Z</dcterms:modified>
</cp:coreProperties>
</file>